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745" w:rsidRDefault="00EA5745" w:rsidP="00D24C84">
      <w:pPr>
        <w:pStyle w:val="aeknbrieftext"/>
        <w:sectPr w:rsidR="00EA5745" w:rsidSect="006B006C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1588" w:right="737" w:bottom="1418" w:left="1418" w:header="737" w:footer="737" w:gutter="0"/>
          <w:cols w:space="708"/>
          <w:titlePg/>
          <w:docGrid w:linePitch="360"/>
        </w:sectPr>
      </w:pPr>
    </w:p>
    <w:p w:rsidR="002431E9" w:rsidRDefault="002431E9" w:rsidP="00E44A08">
      <w:pPr>
        <w:pStyle w:val="aeknbrieftext"/>
        <w:tabs>
          <w:tab w:val="left" w:pos="5670"/>
        </w:tabs>
      </w:pPr>
    </w:p>
    <w:p w:rsidR="00B055C7" w:rsidRDefault="005B5B23" w:rsidP="00E44A08">
      <w:pPr>
        <w:pStyle w:val="aeknbrieftext"/>
        <w:tabs>
          <w:tab w:val="left" w:pos="5670"/>
        </w:tabs>
        <w:jc w:val="left"/>
      </w:pPr>
      <w:r>
        <w:tab/>
        <w:t xml:space="preserve">Institutions-Bezeichnung, </w:t>
      </w:r>
      <w:r>
        <w:br/>
      </w:r>
      <w:r>
        <w:tab/>
        <w:t xml:space="preserve">Ordination, Labor, </w:t>
      </w:r>
      <w:r>
        <w:br/>
      </w:r>
      <w:r>
        <w:tab/>
        <w:t>Ärztefunkdienst etc.</w:t>
      </w:r>
    </w:p>
    <w:p w:rsidR="0098320A" w:rsidRDefault="0098320A" w:rsidP="00E44A08">
      <w:pPr>
        <w:pStyle w:val="aeknbrieftext"/>
        <w:tabs>
          <w:tab w:val="left" w:pos="5670"/>
        </w:tabs>
      </w:pPr>
    </w:p>
    <w:p w:rsidR="0098320A" w:rsidRPr="005B5B23" w:rsidRDefault="0098320A" w:rsidP="00E44A08">
      <w:pPr>
        <w:pStyle w:val="aeknbrieftext"/>
        <w:tabs>
          <w:tab w:val="left" w:pos="5670"/>
        </w:tabs>
      </w:pPr>
      <w:r w:rsidRPr="0098320A">
        <w:rPr>
          <w:b/>
          <w:sz w:val="22"/>
        </w:rPr>
        <w:t xml:space="preserve">Bestätigung der Ärztekammer für </w:t>
      </w:r>
      <w:r w:rsidR="005B5B23">
        <w:rPr>
          <w:b/>
          <w:sz w:val="22"/>
        </w:rPr>
        <w:t>NÖ</w:t>
      </w:r>
      <w:r w:rsidRPr="0098320A">
        <w:rPr>
          <w:b/>
          <w:sz w:val="22"/>
        </w:rPr>
        <w:t xml:space="preserve"> </w:t>
      </w:r>
      <w:r w:rsidR="005B5B23">
        <w:rPr>
          <w:b/>
          <w:sz w:val="22"/>
        </w:rPr>
        <w:tab/>
      </w:r>
      <w:r w:rsidR="005B5B23" w:rsidRPr="005B5B23">
        <w:t>Tel.:</w:t>
      </w:r>
    </w:p>
    <w:p w:rsidR="0098320A" w:rsidRPr="005B5B23" w:rsidRDefault="0098320A" w:rsidP="00E44A08">
      <w:pPr>
        <w:pStyle w:val="aeknbrieftext"/>
        <w:tabs>
          <w:tab w:val="left" w:pos="5670"/>
        </w:tabs>
      </w:pPr>
      <w:r w:rsidRPr="0098320A">
        <w:rPr>
          <w:b/>
          <w:sz w:val="22"/>
        </w:rPr>
        <w:t xml:space="preserve">für Arbeitskräfte kritischer Infrastruktur </w:t>
      </w:r>
      <w:r w:rsidR="005B5B23">
        <w:rPr>
          <w:b/>
          <w:sz w:val="22"/>
        </w:rPr>
        <w:tab/>
      </w:r>
      <w:r w:rsidR="005B5B23" w:rsidRPr="005B5B23">
        <w:t>Fax:</w:t>
      </w:r>
    </w:p>
    <w:p w:rsidR="0098320A" w:rsidRPr="005B5B23" w:rsidRDefault="0098320A" w:rsidP="00E44A08">
      <w:pPr>
        <w:pStyle w:val="aeknbrieftext"/>
        <w:tabs>
          <w:tab w:val="left" w:pos="5670"/>
        </w:tabs>
      </w:pPr>
      <w:r w:rsidRPr="0098320A">
        <w:rPr>
          <w:b/>
          <w:sz w:val="22"/>
        </w:rPr>
        <w:t>bzw. in der Daseinsvorsorge</w:t>
      </w:r>
      <w:r w:rsidR="005B5B23">
        <w:rPr>
          <w:b/>
          <w:sz w:val="22"/>
        </w:rPr>
        <w:tab/>
      </w:r>
    </w:p>
    <w:p w:rsidR="0098320A" w:rsidRDefault="00E44A08" w:rsidP="00E44A08">
      <w:pPr>
        <w:pStyle w:val="aeknbrieftext"/>
        <w:tabs>
          <w:tab w:val="left" w:pos="5670"/>
        </w:tabs>
      </w:pPr>
      <w:r>
        <w:tab/>
      </w:r>
      <w:r w:rsidRPr="005B5B23">
        <w:t>Adresse:</w:t>
      </w:r>
    </w:p>
    <w:p w:rsidR="0098320A" w:rsidRDefault="0098320A" w:rsidP="00E44A08">
      <w:pPr>
        <w:pStyle w:val="aeknbrieftext"/>
        <w:tabs>
          <w:tab w:val="left" w:pos="5670"/>
        </w:tabs>
      </w:pPr>
    </w:p>
    <w:p w:rsidR="0098320A" w:rsidRDefault="0098320A" w:rsidP="00E44A08">
      <w:pPr>
        <w:pStyle w:val="aeknbrieftext"/>
        <w:tabs>
          <w:tab w:val="left" w:pos="5670"/>
        </w:tabs>
      </w:pPr>
    </w:p>
    <w:p w:rsidR="0098320A" w:rsidRDefault="0098320A" w:rsidP="00E44A08">
      <w:pPr>
        <w:pStyle w:val="aeknbrieftext"/>
        <w:tabs>
          <w:tab w:val="left" w:pos="5670"/>
        </w:tabs>
      </w:pPr>
    </w:p>
    <w:p w:rsidR="0098320A" w:rsidRDefault="0098320A" w:rsidP="00E44A08">
      <w:pPr>
        <w:pStyle w:val="aeknbrieftext"/>
        <w:tabs>
          <w:tab w:val="left" w:pos="5670"/>
        </w:tabs>
      </w:pPr>
      <w:bookmarkStart w:id="0" w:name="_GoBack"/>
      <w:bookmarkEnd w:id="0"/>
    </w:p>
    <w:p w:rsidR="0098320A" w:rsidRDefault="0098320A" w:rsidP="00E44A08">
      <w:pPr>
        <w:pStyle w:val="Default"/>
        <w:tabs>
          <w:tab w:val="left" w:pos="5670"/>
        </w:tabs>
        <w:spacing w:line="480" w:lineRule="auto"/>
      </w:pP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Ort/Datum: </w:t>
      </w:r>
      <w:r>
        <w:rPr>
          <w:sz w:val="23"/>
          <w:szCs w:val="23"/>
        </w:rPr>
        <w:t>___________________________</w:t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Hiermit wird bestätigt, dass die Mitarbeiterin/der Mitarbeiter </w:t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ab/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folgende dringliche Aufgabe wahrzunehmen hat und im Rahmen der bestehenden Beschränkungen zur Corona-Situation in Österreich als Schlüsselarbeitskraft unseres Unternehmens gilt. </w:t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Art der Aufgabe: </w:t>
      </w:r>
      <w:r>
        <w:rPr>
          <w:sz w:val="23"/>
          <w:szCs w:val="23"/>
        </w:rPr>
        <w:tab/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  <w:r>
        <w:rPr>
          <w:sz w:val="23"/>
          <w:szCs w:val="23"/>
        </w:rPr>
        <w:t xml:space="preserve">Ort der Aufgabenerfüllung: </w:t>
      </w:r>
      <w:r>
        <w:rPr>
          <w:sz w:val="23"/>
          <w:szCs w:val="23"/>
        </w:rPr>
        <w:tab/>
      </w: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23"/>
          <w:szCs w:val="23"/>
        </w:rPr>
      </w:pPr>
    </w:p>
    <w:p w:rsidR="0098320A" w:rsidRDefault="0098320A" w:rsidP="0098320A">
      <w:pPr>
        <w:pStyle w:val="Default"/>
        <w:tabs>
          <w:tab w:val="right" w:leader="underscore" w:pos="8080"/>
        </w:tabs>
        <w:spacing w:line="480" w:lineRule="auto"/>
        <w:rPr>
          <w:sz w:val="18"/>
          <w:szCs w:val="18"/>
        </w:rPr>
      </w:pPr>
      <w:r>
        <w:rPr>
          <w:sz w:val="23"/>
          <w:szCs w:val="23"/>
        </w:rPr>
        <w:t xml:space="preserve">Unterschrift: ______________________________ </w:t>
      </w:r>
      <w:r>
        <w:rPr>
          <w:sz w:val="18"/>
          <w:szCs w:val="18"/>
        </w:rPr>
        <w:t xml:space="preserve">STEMPEL </w:t>
      </w:r>
    </w:p>
    <w:p w:rsidR="0098320A" w:rsidRDefault="0098320A" w:rsidP="0098320A">
      <w:pPr>
        <w:pStyle w:val="aeknbrieftext"/>
        <w:tabs>
          <w:tab w:val="right" w:leader="underscore" w:pos="8080"/>
        </w:tabs>
        <w:spacing w:line="276" w:lineRule="auto"/>
      </w:pPr>
      <w:r>
        <w:rPr>
          <w:i/>
          <w:iCs/>
          <w:sz w:val="18"/>
          <w:szCs w:val="18"/>
        </w:rPr>
        <w:t>Diese Bestätigung wird bei Bedarf im Original Prüforganen vorgewiesen; Kopien werden zur Aushändigung mitgeführt.</w:t>
      </w:r>
    </w:p>
    <w:sectPr w:rsidR="0098320A" w:rsidSect="006B006C">
      <w:type w:val="continuous"/>
      <w:pgSz w:w="11906" w:h="16838"/>
      <w:pgMar w:top="1701" w:right="2211" w:bottom="1418" w:left="1418" w:header="709" w:footer="709" w:gutter="0"/>
      <w:cols w:space="33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20A" w:rsidRDefault="0098320A" w:rsidP="009D5FE0">
      <w:pPr>
        <w:spacing w:after="0" w:line="240" w:lineRule="auto"/>
      </w:pPr>
      <w:r>
        <w:separator/>
      </w:r>
    </w:p>
  </w:endnote>
  <w:endnote w:type="continuationSeparator" w:id="0">
    <w:p w:rsidR="0098320A" w:rsidRDefault="0098320A" w:rsidP="009D5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D8" w:rsidRDefault="002775D8" w:rsidP="007F6B14">
    <w:pPr>
      <w:pStyle w:val="aeknbrieftext"/>
    </w:pPr>
  </w:p>
  <w:p w:rsidR="002775D8" w:rsidRDefault="002775D8" w:rsidP="007F6B14">
    <w:pPr>
      <w:pStyle w:val="aeknbrieftext"/>
    </w:pPr>
  </w:p>
  <w:sdt>
    <w:sdtPr>
      <w:id w:val="250395305"/>
      <w:docPartObj>
        <w:docPartGallery w:val="Page Numbers (Top of Page)"/>
        <w:docPartUnique/>
      </w:docPartObj>
    </w:sdtPr>
    <w:sdtEndPr>
      <w:rPr>
        <w:rStyle w:val="aeknemailZchn"/>
      </w:rPr>
    </w:sdtEndPr>
    <w:sdtContent>
      <w:p w:rsidR="002775D8" w:rsidRPr="00B055C7" w:rsidRDefault="00B055C7" w:rsidP="00B055C7">
        <w:pPr>
          <w:pStyle w:val="aeknemail"/>
          <w:jc w:val="center"/>
          <w:rPr>
            <w:rStyle w:val="aeknemailZchn"/>
          </w:rPr>
        </w:pPr>
        <w:r w:rsidRPr="00B055C7">
          <w:rPr>
            <w:rStyle w:val="aeknemailZchn"/>
          </w:rPr>
          <w:t xml:space="preserve">- </w:t>
        </w:r>
        <w:r w:rsidR="00EE12C1" w:rsidRPr="00B055C7">
          <w:rPr>
            <w:rStyle w:val="aeknemailZchn"/>
          </w:rPr>
          <w:fldChar w:fldCharType="begin"/>
        </w:r>
        <w:r w:rsidRPr="00B055C7">
          <w:rPr>
            <w:rStyle w:val="aeknemailZchn"/>
          </w:rPr>
          <w:instrText xml:space="preserve"> PAGE   \* MERGEFORMAT </w:instrText>
        </w:r>
        <w:r w:rsidR="00EE12C1" w:rsidRPr="00B055C7">
          <w:rPr>
            <w:rStyle w:val="aeknemailZchn"/>
          </w:rPr>
          <w:fldChar w:fldCharType="separate"/>
        </w:r>
        <w:r>
          <w:rPr>
            <w:rStyle w:val="aeknemailZchn"/>
            <w:noProof/>
          </w:rPr>
          <w:t>2</w:t>
        </w:r>
        <w:r w:rsidR="00EE12C1" w:rsidRPr="00B055C7">
          <w:rPr>
            <w:rStyle w:val="aeknemailZchn"/>
          </w:rPr>
          <w:fldChar w:fldCharType="end"/>
        </w:r>
        <w:r w:rsidRPr="00B055C7">
          <w:rPr>
            <w:rStyle w:val="aeknemailZchn"/>
          </w:rPr>
          <w:t xml:space="preserve"> -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D8" w:rsidRDefault="002775D8" w:rsidP="003E6CA9">
    <w:pPr>
      <w:pStyle w:val="aeknbrieftext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5586095</wp:posOffset>
          </wp:positionH>
          <wp:positionV relativeFrom="paragraph">
            <wp:posOffset>-53975</wp:posOffset>
          </wp:positionV>
          <wp:extent cx="409575" cy="704850"/>
          <wp:effectExtent l="19050" t="0" r="9525" b="0"/>
          <wp:wrapTight wrapText="bothSides">
            <wp:wrapPolygon edited="0">
              <wp:start x="-1005" y="0"/>
              <wp:lineTo x="-1005" y="20432"/>
              <wp:lineTo x="22102" y="20432"/>
              <wp:lineTo x="22102" y="0"/>
              <wp:lineTo x="-1005" y="0"/>
            </wp:wrapPolygon>
          </wp:wrapTight>
          <wp:docPr id="8" name="Grafik 7" descr="AKNOE_Schlange_CMYKinter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NOE_Schlange_CMYKintern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09575" cy="704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2775D8" w:rsidRDefault="002775D8" w:rsidP="003E6CA9">
    <w:pPr>
      <w:pStyle w:val="aeknbrieftext"/>
    </w:pPr>
  </w:p>
  <w:p w:rsidR="002775D8" w:rsidRDefault="002775D8" w:rsidP="003E6CA9">
    <w:pPr>
      <w:pStyle w:val="aeknbrieftext"/>
    </w:pPr>
  </w:p>
  <w:p w:rsidR="002775D8" w:rsidRPr="002775D8" w:rsidRDefault="002775D8" w:rsidP="00BD776C">
    <w:pPr>
      <w:pStyle w:val="aeknbrieftext"/>
      <w:tabs>
        <w:tab w:val="right" w:pos="8222"/>
      </w:tabs>
      <w:rPr>
        <w:rFonts w:ascii="Gill Sans MT" w:hAnsi="Gill Sans MT"/>
        <w:color w:val="ADB9C0"/>
        <w:sz w:val="16"/>
        <w:szCs w:val="16"/>
      </w:rPr>
    </w:pPr>
    <w:r>
      <w:rPr>
        <w:rFonts w:ascii="Gill Sans MT" w:hAnsi="Gill Sans MT"/>
        <w:b/>
        <w:sz w:val="16"/>
        <w:szCs w:val="16"/>
      </w:rPr>
      <w:tab/>
    </w:r>
    <w:r w:rsidRPr="002775D8">
      <w:rPr>
        <w:rFonts w:ascii="Gill Sans MT" w:hAnsi="Gill Sans MT"/>
        <w:b/>
        <w:color w:val="ADB9C0"/>
        <w:sz w:val="16"/>
        <w:szCs w:val="16"/>
      </w:rPr>
      <w:t>Ärztekammer für Niederösterreich</w:t>
    </w:r>
    <w:r w:rsidRPr="002775D8">
      <w:rPr>
        <w:rFonts w:ascii="Gill Sans MT" w:hAnsi="Gill Sans MT"/>
        <w:color w:val="ADB9C0"/>
        <w:sz w:val="16"/>
        <w:szCs w:val="16"/>
      </w:rPr>
      <w:t>, Körperschaft öffentlichen Rechts, A-1010 Wien, Wipplingerstraße 2</w:t>
    </w:r>
  </w:p>
  <w:p w:rsidR="002775D8" w:rsidRPr="008815C2" w:rsidRDefault="002775D8" w:rsidP="00BD776C">
    <w:pPr>
      <w:pStyle w:val="aeknbrieftext"/>
      <w:tabs>
        <w:tab w:val="right" w:pos="8222"/>
      </w:tabs>
      <w:rPr>
        <w:rFonts w:ascii="Gill Sans MT" w:hAnsi="Gill Sans MT"/>
        <w:color w:val="ADB9C0"/>
        <w:sz w:val="16"/>
        <w:szCs w:val="16"/>
        <w:lang w:val="en-US"/>
      </w:rPr>
    </w:pPr>
    <w:r w:rsidRPr="002775D8">
      <w:rPr>
        <w:rFonts w:ascii="Gill Sans MT" w:hAnsi="Gill Sans MT"/>
        <w:color w:val="ADB9C0"/>
        <w:sz w:val="16"/>
        <w:szCs w:val="16"/>
      </w:rPr>
      <w:tab/>
    </w:r>
    <w:r w:rsidRPr="008815C2">
      <w:rPr>
        <w:rFonts w:ascii="Gill Sans MT" w:hAnsi="Gill Sans MT"/>
        <w:color w:val="ADB9C0"/>
        <w:sz w:val="16"/>
        <w:szCs w:val="16"/>
        <w:lang w:val="en-US"/>
      </w:rPr>
      <w:t>Tel.: 01/53 751-0,</w:t>
    </w:r>
    <w:r w:rsidR="008815C2" w:rsidRPr="008815C2">
      <w:rPr>
        <w:rFonts w:ascii="Gill Sans MT" w:hAnsi="Gill Sans MT"/>
        <w:color w:val="ADB9C0"/>
        <w:sz w:val="16"/>
        <w:szCs w:val="16"/>
        <w:lang w:val="en-US"/>
      </w:rPr>
      <w:t xml:space="preserve"> </w:t>
    </w:r>
    <w:r w:rsidRPr="008815C2">
      <w:rPr>
        <w:rFonts w:ascii="Gill Sans MT" w:hAnsi="Gill Sans MT"/>
        <w:color w:val="ADB9C0"/>
        <w:sz w:val="16"/>
        <w:szCs w:val="16"/>
        <w:lang w:val="en-US"/>
      </w:rPr>
      <w:t xml:space="preserve">Fax 01/53 751-19, www.arztnoe.at, arztnoe@arztnoe.at, DVRNR: 0097951, </w:t>
    </w:r>
    <w:r w:rsidR="008815C2" w:rsidRPr="008815C2">
      <w:rPr>
        <w:rFonts w:ascii="Gill Sans MT" w:hAnsi="Gill Sans MT"/>
        <w:color w:val="ADB9C0"/>
        <w:sz w:val="16"/>
        <w:szCs w:val="16"/>
        <w:lang w:val="en-US"/>
      </w:rPr>
      <w:t xml:space="preserve">UID: </w:t>
    </w:r>
    <w:r w:rsidRPr="008815C2">
      <w:rPr>
        <w:rFonts w:ascii="Gill Sans MT" w:hAnsi="Gill Sans MT"/>
        <w:color w:val="ADB9C0"/>
        <w:sz w:val="16"/>
        <w:szCs w:val="16"/>
        <w:lang w:val="en-US"/>
      </w:rPr>
      <w:t>ATU59073745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20A" w:rsidRDefault="0098320A" w:rsidP="009D5FE0">
      <w:pPr>
        <w:spacing w:after="0" w:line="240" w:lineRule="auto"/>
      </w:pPr>
      <w:r>
        <w:separator/>
      </w:r>
    </w:p>
  </w:footnote>
  <w:footnote w:type="continuationSeparator" w:id="0">
    <w:p w:rsidR="0098320A" w:rsidRDefault="0098320A" w:rsidP="009D5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75D8" w:rsidRPr="0098320A" w:rsidRDefault="002775D8" w:rsidP="0098320A">
    <w:pPr>
      <w:pStyle w:val="aeknbrieftext"/>
      <w:spacing w:line="276" w:lineRule="auto"/>
      <w:rPr>
        <w:sz w:val="28"/>
        <w:szCs w:val="28"/>
      </w:rPr>
    </w:pPr>
    <w:r w:rsidRPr="0098320A">
      <w:rPr>
        <w:noProof/>
        <w:sz w:val="28"/>
        <w:szCs w:val="28"/>
      </w:rPr>
      <w:drawing>
        <wp:anchor distT="0" distB="0" distL="114300" distR="114300" simplePos="0" relativeHeight="251667456" behindDoc="0" locked="0" layoutInCell="1" allowOverlap="1" wp14:anchorId="060D0D9C" wp14:editId="3DCFC80E">
          <wp:simplePos x="0" y="0"/>
          <wp:positionH relativeFrom="column">
            <wp:posOffset>5367020</wp:posOffset>
          </wp:positionH>
          <wp:positionV relativeFrom="paragraph">
            <wp:posOffset>8255</wp:posOffset>
          </wp:positionV>
          <wp:extent cx="830580" cy="1038225"/>
          <wp:effectExtent l="19050" t="0" r="7620" b="0"/>
          <wp:wrapTight wrapText="bothSides">
            <wp:wrapPolygon edited="0">
              <wp:start x="-495" y="0"/>
              <wp:lineTo x="-495" y="21006"/>
              <wp:lineTo x="21798" y="21006"/>
              <wp:lineTo x="21798" y="0"/>
              <wp:lineTo x="-495" y="0"/>
            </wp:wrapPolygon>
          </wp:wrapTight>
          <wp:docPr id="7" name="Grafik 6" descr="AKNOE_CMYKinter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NOE_CMYKintern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0580" cy="1038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8320A" w:rsidRPr="0098320A">
      <w:rPr>
        <w:sz w:val="28"/>
        <w:szCs w:val="28"/>
      </w:rPr>
      <w:t>BESTÄTIGUNG</w:t>
    </w:r>
  </w:p>
  <w:p w:rsidR="0098320A" w:rsidRPr="006B006C" w:rsidRDefault="0098320A" w:rsidP="0098320A">
    <w:pPr>
      <w:pStyle w:val="aeknbrieftext"/>
      <w:spacing w:line="276" w:lineRule="auto"/>
    </w:pPr>
    <w:r w:rsidRPr="0098320A">
      <w:rPr>
        <w:sz w:val="28"/>
        <w:szCs w:val="28"/>
      </w:rPr>
      <w:t>SCHLÜSSELARBEITSKRAFT</w:t>
    </w:r>
  </w:p>
  <w:p w:rsidR="002775D8" w:rsidRPr="003E6CA9" w:rsidRDefault="002775D8" w:rsidP="003E6CA9">
    <w:pPr>
      <w:pStyle w:val="aeknbrieftext"/>
    </w:pPr>
  </w:p>
  <w:p w:rsidR="002775D8" w:rsidRPr="003E6CA9" w:rsidRDefault="002775D8" w:rsidP="003E6CA9">
    <w:pPr>
      <w:pStyle w:val="aeknbrieftext"/>
    </w:pPr>
  </w:p>
  <w:p w:rsidR="002775D8" w:rsidRPr="003E6CA9" w:rsidRDefault="002775D8" w:rsidP="003E6CA9">
    <w:pPr>
      <w:pStyle w:val="aeknbrieftext"/>
    </w:pPr>
  </w:p>
  <w:p w:rsidR="002775D8" w:rsidRDefault="002775D8" w:rsidP="003E6CA9">
    <w:pPr>
      <w:pStyle w:val="aeknbrieftext"/>
    </w:pPr>
  </w:p>
  <w:p w:rsidR="006B006C" w:rsidRPr="003E6CA9" w:rsidRDefault="006B006C" w:rsidP="003E6CA9">
    <w:pPr>
      <w:pStyle w:val="aeknbrieftex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20A"/>
    <w:rsid w:val="00003603"/>
    <w:rsid w:val="00011593"/>
    <w:rsid w:val="00021C37"/>
    <w:rsid w:val="00040A49"/>
    <w:rsid w:val="00053472"/>
    <w:rsid w:val="00072317"/>
    <w:rsid w:val="00082E41"/>
    <w:rsid w:val="00084C90"/>
    <w:rsid w:val="000851B5"/>
    <w:rsid w:val="000A7D53"/>
    <w:rsid w:val="000B5D78"/>
    <w:rsid w:val="000C4732"/>
    <w:rsid w:val="0010257A"/>
    <w:rsid w:val="00147616"/>
    <w:rsid w:val="00163021"/>
    <w:rsid w:val="001B787D"/>
    <w:rsid w:val="001D52B6"/>
    <w:rsid w:val="001E54E6"/>
    <w:rsid w:val="001E5FAF"/>
    <w:rsid w:val="002431E9"/>
    <w:rsid w:val="00265121"/>
    <w:rsid w:val="00276646"/>
    <w:rsid w:val="002775D8"/>
    <w:rsid w:val="0029274A"/>
    <w:rsid w:val="002B10B9"/>
    <w:rsid w:val="002B155F"/>
    <w:rsid w:val="002B7F86"/>
    <w:rsid w:val="002E17AB"/>
    <w:rsid w:val="00304AFD"/>
    <w:rsid w:val="00316804"/>
    <w:rsid w:val="003276DF"/>
    <w:rsid w:val="00327FA3"/>
    <w:rsid w:val="00353044"/>
    <w:rsid w:val="00354901"/>
    <w:rsid w:val="00357C9B"/>
    <w:rsid w:val="003702D4"/>
    <w:rsid w:val="003722B9"/>
    <w:rsid w:val="003B7EE9"/>
    <w:rsid w:val="003C733C"/>
    <w:rsid w:val="003E21EE"/>
    <w:rsid w:val="003E6CA9"/>
    <w:rsid w:val="003F7F23"/>
    <w:rsid w:val="00434E73"/>
    <w:rsid w:val="0044705E"/>
    <w:rsid w:val="00450595"/>
    <w:rsid w:val="004A30EA"/>
    <w:rsid w:val="004A3A20"/>
    <w:rsid w:val="004B2001"/>
    <w:rsid w:val="004C0EF0"/>
    <w:rsid w:val="004D5C82"/>
    <w:rsid w:val="004E0626"/>
    <w:rsid w:val="00516BEC"/>
    <w:rsid w:val="005202F7"/>
    <w:rsid w:val="00541BB5"/>
    <w:rsid w:val="005812AA"/>
    <w:rsid w:val="005B5B23"/>
    <w:rsid w:val="005B653A"/>
    <w:rsid w:val="005C44B5"/>
    <w:rsid w:val="005F01B1"/>
    <w:rsid w:val="005F5D24"/>
    <w:rsid w:val="00617247"/>
    <w:rsid w:val="006215AA"/>
    <w:rsid w:val="006238B4"/>
    <w:rsid w:val="00671869"/>
    <w:rsid w:val="006A0178"/>
    <w:rsid w:val="006B006C"/>
    <w:rsid w:val="006B7525"/>
    <w:rsid w:val="006E5B09"/>
    <w:rsid w:val="006E7025"/>
    <w:rsid w:val="00710EEB"/>
    <w:rsid w:val="00712C2A"/>
    <w:rsid w:val="00757150"/>
    <w:rsid w:val="007641D4"/>
    <w:rsid w:val="00773D8A"/>
    <w:rsid w:val="00784C80"/>
    <w:rsid w:val="00792897"/>
    <w:rsid w:val="007B2D45"/>
    <w:rsid w:val="007D3462"/>
    <w:rsid w:val="007E2EB0"/>
    <w:rsid w:val="007F6B14"/>
    <w:rsid w:val="008019BC"/>
    <w:rsid w:val="00821429"/>
    <w:rsid w:val="00822D1D"/>
    <w:rsid w:val="008319CD"/>
    <w:rsid w:val="008326A1"/>
    <w:rsid w:val="0085254F"/>
    <w:rsid w:val="00863E69"/>
    <w:rsid w:val="008815C2"/>
    <w:rsid w:val="00897DB7"/>
    <w:rsid w:val="008B6132"/>
    <w:rsid w:val="008D0977"/>
    <w:rsid w:val="008E7CB5"/>
    <w:rsid w:val="008F518F"/>
    <w:rsid w:val="009157E9"/>
    <w:rsid w:val="00950C79"/>
    <w:rsid w:val="0096459A"/>
    <w:rsid w:val="0098320A"/>
    <w:rsid w:val="009A7008"/>
    <w:rsid w:val="009B1340"/>
    <w:rsid w:val="009C6AAD"/>
    <w:rsid w:val="009D5FE0"/>
    <w:rsid w:val="009E5105"/>
    <w:rsid w:val="00A12A54"/>
    <w:rsid w:val="00A4274C"/>
    <w:rsid w:val="00A54DC1"/>
    <w:rsid w:val="00A55FC3"/>
    <w:rsid w:val="00A648E0"/>
    <w:rsid w:val="00A76EE0"/>
    <w:rsid w:val="00A80D43"/>
    <w:rsid w:val="00A954A9"/>
    <w:rsid w:val="00AC3378"/>
    <w:rsid w:val="00AC4ECE"/>
    <w:rsid w:val="00B055C7"/>
    <w:rsid w:val="00B0641D"/>
    <w:rsid w:val="00B16EE7"/>
    <w:rsid w:val="00B4560F"/>
    <w:rsid w:val="00B5680A"/>
    <w:rsid w:val="00B62DF8"/>
    <w:rsid w:val="00BC6F39"/>
    <w:rsid w:val="00BD776C"/>
    <w:rsid w:val="00BE1260"/>
    <w:rsid w:val="00BF197B"/>
    <w:rsid w:val="00C179F7"/>
    <w:rsid w:val="00C72B07"/>
    <w:rsid w:val="00CA6AA6"/>
    <w:rsid w:val="00CC4E64"/>
    <w:rsid w:val="00CC6CFF"/>
    <w:rsid w:val="00CE41E6"/>
    <w:rsid w:val="00D12EA7"/>
    <w:rsid w:val="00D20F98"/>
    <w:rsid w:val="00D24C84"/>
    <w:rsid w:val="00D72B32"/>
    <w:rsid w:val="00D75ECD"/>
    <w:rsid w:val="00D84F4E"/>
    <w:rsid w:val="00E12244"/>
    <w:rsid w:val="00E15643"/>
    <w:rsid w:val="00E16DCC"/>
    <w:rsid w:val="00E37AFE"/>
    <w:rsid w:val="00E44A08"/>
    <w:rsid w:val="00E46851"/>
    <w:rsid w:val="00E66090"/>
    <w:rsid w:val="00E81E4E"/>
    <w:rsid w:val="00EA4EC6"/>
    <w:rsid w:val="00EA5745"/>
    <w:rsid w:val="00EB11BA"/>
    <w:rsid w:val="00EB41BC"/>
    <w:rsid w:val="00EC3943"/>
    <w:rsid w:val="00EE12C1"/>
    <w:rsid w:val="00EF2D40"/>
    <w:rsid w:val="00F13C26"/>
    <w:rsid w:val="00F15F23"/>
    <w:rsid w:val="00F33A96"/>
    <w:rsid w:val="00F5033F"/>
    <w:rsid w:val="00F635FB"/>
    <w:rsid w:val="00FA6885"/>
    <w:rsid w:val="00FC1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5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5FE0"/>
  </w:style>
  <w:style w:type="paragraph" w:styleId="Fuzeile">
    <w:name w:val="footer"/>
    <w:basedOn w:val="Standard"/>
    <w:link w:val="FuzeileZchn"/>
    <w:uiPriority w:val="99"/>
    <w:unhideWhenUsed/>
    <w:rsid w:val="009D5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5FE0"/>
  </w:style>
  <w:style w:type="paragraph" w:customStyle="1" w:styleId="aeknbrieftext">
    <w:name w:val="aeknbrieftext"/>
    <w:basedOn w:val="Standard"/>
    <w:link w:val="aeknbrieftextZchn"/>
    <w:qFormat/>
    <w:rsid w:val="009D5FE0"/>
    <w:pPr>
      <w:spacing w:after="0" w:line="240" w:lineRule="auto"/>
      <w:jc w:val="both"/>
    </w:pPr>
    <w:rPr>
      <w:rFonts w:ascii="Arial" w:hAnsi="Arial"/>
      <w:sz w:val="20"/>
    </w:rPr>
  </w:style>
  <w:style w:type="paragraph" w:customStyle="1" w:styleId="aeknemail">
    <w:name w:val="aeknemail"/>
    <w:basedOn w:val="aeknbrieftext"/>
    <w:link w:val="aeknemailZchn"/>
    <w:qFormat/>
    <w:rsid w:val="008D0977"/>
    <w:pPr>
      <w:jc w:val="left"/>
    </w:pPr>
    <w:rPr>
      <w:sz w:val="16"/>
    </w:rPr>
  </w:style>
  <w:style w:type="character" w:customStyle="1" w:styleId="aeknbrieftextZchn">
    <w:name w:val="aeknbrieftext Zchn"/>
    <w:basedOn w:val="Absatz-Standardschriftart"/>
    <w:link w:val="aeknbrieftext"/>
    <w:rsid w:val="009D5FE0"/>
    <w:rPr>
      <w:rFonts w:ascii="Arial" w:hAnsi="Arial"/>
      <w:sz w:val="20"/>
    </w:rPr>
  </w:style>
  <w:style w:type="paragraph" w:customStyle="1" w:styleId="AKNOdocname">
    <w:name w:val="AKNO_docname"/>
    <w:basedOn w:val="Standard"/>
    <w:rsid w:val="00434E73"/>
    <w:pPr>
      <w:tabs>
        <w:tab w:val="left" w:pos="1701"/>
      </w:tabs>
      <w:spacing w:after="0" w:line="240" w:lineRule="auto"/>
      <w:ind w:left="567"/>
    </w:pPr>
    <w:rPr>
      <w:rFonts w:ascii="Times New Roman" w:eastAsia="Times New Roman" w:hAnsi="Times New Roman" w:cs="Times New Roman"/>
      <w:i/>
      <w:sz w:val="16"/>
      <w:szCs w:val="20"/>
    </w:rPr>
  </w:style>
  <w:style w:type="character" w:customStyle="1" w:styleId="aeknemailZchn">
    <w:name w:val="aeknemail Zchn"/>
    <w:basedOn w:val="aeknbrieftextZchn"/>
    <w:link w:val="aeknemail"/>
    <w:rsid w:val="008D0977"/>
    <w:rPr>
      <w:rFonts w:ascii="Arial" w:hAnsi="Arial"/>
      <w:sz w:val="16"/>
    </w:rPr>
  </w:style>
  <w:style w:type="character" w:styleId="Platzhaltertext">
    <w:name w:val="Placeholder Text"/>
    <w:basedOn w:val="Absatz-Standardschriftart"/>
    <w:uiPriority w:val="99"/>
    <w:semiHidden/>
    <w:rsid w:val="00B5680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680A"/>
    <w:rPr>
      <w:rFonts w:ascii="Tahoma" w:hAnsi="Tahoma" w:cs="Tahoma"/>
      <w:sz w:val="16"/>
      <w:szCs w:val="16"/>
    </w:rPr>
  </w:style>
  <w:style w:type="paragraph" w:customStyle="1" w:styleId="aeknbetreff">
    <w:name w:val="aeknbetreff"/>
    <w:basedOn w:val="aeknbrieftext"/>
    <w:link w:val="aeknbetreffZchn"/>
    <w:qFormat/>
    <w:rsid w:val="00A55FC3"/>
    <w:pPr>
      <w:spacing w:before="840"/>
    </w:pPr>
    <w:rPr>
      <w:b/>
      <w:sz w:val="22"/>
    </w:rPr>
  </w:style>
  <w:style w:type="character" w:styleId="Hyperlink">
    <w:name w:val="Hyperlink"/>
    <w:basedOn w:val="Absatz-Standardschriftart"/>
    <w:uiPriority w:val="99"/>
    <w:unhideWhenUsed/>
    <w:rsid w:val="007F6B14"/>
    <w:rPr>
      <w:color w:val="0000FF" w:themeColor="hyperlink"/>
      <w:u w:val="single"/>
    </w:rPr>
  </w:style>
  <w:style w:type="character" w:customStyle="1" w:styleId="aeknbetreffZchn">
    <w:name w:val="aeknbetreff Zchn"/>
    <w:basedOn w:val="aeknbrieftextZchn"/>
    <w:link w:val="aeknbetreff"/>
    <w:rsid w:val="00A55FC3"/>
    <w:rPr>
      <w:rFonts w:ascii="Arial" w:hAnsi="Arial"/>
      <w:b/>
      <w:sz w:val="20"/>
    </w:rPr>
  </w:style>
  <w:style w:type="table" w:styleId="Tabellenraster">
    <w:name w:val="Table Grid"/>
    <w:basedOn w:val="NormaleTabelle"/>
    <w:uiPriority w:val="59"/>
    <w:rsid w:val="00FC1B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832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D5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5FE0"/>
  </w:style>
  <w:style w:type="paragraph" w:styleId="Fuzeile">
    <w:name w:val="footer"/>
    <w:basedOn w:val="Standard"/>
    <w:link w:val="FuzeileZchn"/>
    <w:uiPriority w:val="99"/>
    <w:unhideWhenUsed/>
    <w:rsid w:val="009D5F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5FE0"/>
  </w:style>
  <w:style w:type="paragraph" w:customStyle="1" w:styleId="aeknbrieftext">
    <w:name w:val="aeknbrieftext"/>
    <w:basedOn w:val="Standard"/>
    <w:link w:val="aeknbrieftextZchn"/>
    <w:qFormat/>
    <w:rsid w:val="009D5FE0"/>
    <w:pPr>
      <w:spacing w:after="0" w:line="240" w:lineRule="auto"/>
      <w:jc w:val="both"/>
    </w:pPr>
    <w:rPr>
      <w:rFonts w:ascii="Arial" w:hAnsi="Arial"/>
      <w:sz w:val="20"/>
    </w:rPr>
  </w:style>
  <w:style w:type="paragraph" w:customStyle="1" w:styleId="aeknemail">
    <w:name w:val="aeknemail"/>
    <w:basedOn w:val="aeknbrieftext"/>
    <w:link w:val="aeknemailZchn"/>
    <w:qFormat/>
    <w:rsid w:val="008D0977"/>
    <w:pPr>
      <w:jc w:val="left"/>
    </w:pPr>
    <w:rPr>
      <w:sz w:val="16"/>
    </w:rPr>
  </w:style>
  <w:style w:type="character" w:customStyle="1" w:styleId="aeknbrieftextZchn">
    <w:name w:val="aeknbrieftext Zchn"/>
    <w:basedOn w:val="Absatz-Standardschriftart"/>
    <w:link w:val="aeknbrieftext"/>
    <w:rsid w:val="009D5FE0"/>
    <w:rPr>
      <w:rFonts w:ascii="Arial" w:hAnsi="Arial"/>
      <w:sz w:val="20"/>
    </w:rPr>
  </w:style>
  <w:style w:type="paragraph" w:customStyle="1" w:styleId="AKNOdocname">
    <w:name w:val="AKNO_docname"/>
    <w:basedOn w:val="Standard"/>
    <w:rsid w:val="00434E73"/>
    <w:pPr>
      <w:tabs>
        <w:tab w:val="left" w:pos="1701"/>
      </w:tabs>
      <w:spacing w:after="0" w:line="240" w:lineRule="auto"/>
      <w:ind w:left="567"/>
    </w:pPr>
    <w:rPr>
      <w:rFonts w:ascii="Times New Roman" w:eastAsia="Times New Roman" w:hAnsi="Times New Roman" w:cs="Times New Roman"/>
      <w:i/>
      <w:sz w:val="16"/>
      <w:szCs w:val="20"/>
    </w:rPr>
  </w:style>
  <w:style w:type="character" w:customStyle="1" w:styleId="aeknemailZchn">
    <w:name w:val="aeknemail Zchn"/>
    <w:basedOn w:val="aeknbrieftextZchn"/>
    <w:link w:val="aeknemail"/>
    <w:rsid w:val="008D0977"/>
    <w:rPr>
      <w:rFonts w:ascii="Arial" w:hAnsi="Arial"/>
      <w:sz w:val="16"/>
    </w:rPr>
  </w:style>
  <w:style w:type="character" w:styleId="Platzhaltertext">
    <w:name w:val="Placeholder Text"/>
    <w:basedOn w:val="Absatz-Standardschriftart"/>
    <w:uiPriority w:val="99"/>
    <w:semiHidden/>
    <w:rsid w:val="00B5680A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6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680A"/>
    <w:rPr>
      <w:rFonts w:ascii="Tahoma" w:hAnsi="Tahoma" w:cs="Tahoma"/>
      <w:sz w:val="16"/>
      <w:szCs w:val="16"/>
    </w:rPr>
  </w:style>
  <w:style w:type="paragraph" w:customStyle="1" w:styleId="aeknbetreff">
    <w:name w:val="aeknbetreff"/>
    <w:basedOn w:val="aeknbrieftext"/>
    <w:link w:val="aeknbetreffZchn"/>
    <w:qFormat/>
    <w:rsid w:val="00A55FC3"/>
    <w:pPr>
      <w:spacing w:before="840"/>
    </w:pPr>
    <w:rPr>
      <w:b/>
      <w:sz w:val="22"/>
    </w:rPr>
  </w:style>
  <w:style w:type="character" w:styleId="Hyperlink">
    <w:name w:val="Hyperlink"/>
    <w:basedOn w:val="Absatz-Standardschriftart"/>
    <w:uiPriority w:val="99"/>
    <w:unhideWhenUsed/>
    <w:rsid w:val="007F6B14"/>
    <w:rPr>
      <w:color w:val="0000FF" w:themeColor="hyperlink"/>
      <w:u w:val="single"/>
    </w:rPr>
  </w:style>
  <w:style w:type="character" w:customStyle="1" w:styleId="aeknbetreffZchn">
    <w:name w:val="aeknbetreff Zchn"/>
    <w:basedOn w:val="aeknbrieftextZchn"/>
    <w:link w:val="aeknbetreff"/>
    <w:rsid w:val="00A55FC3"/>
    <w:rPr>
      <w:rFonts w:ascii="Arial" w:hAnsi="Arial"/>
      <w:b/>
      <w:sz w:val="20"/>
    </w:rPr>
  </w:style>
  <w:style w:type="table" w:styleId="Tabellenraster">
    <w:name w:val="Table Grid"/>
    <w:basedOn w:val="NormaleTabelle"/>
    <w:uiPriority w:val="59"/>
    <w:rsid w:val="00FC1B9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832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orlagen\aekn_leer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0BBEF-ED5E-4BC5-A0DB-CACAFD370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aekn_leer</Template>
  <TotalTime>0</TotalTime>
  <Pages>1</Pages>
  <Words>97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akn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Platl Barbara - Ärztekammer für NÖ</dc:creator>
  <cp:lastModifiedBy>Platl Barbara - Ärztekammer für NÖ</cp:lastModifiedBy>
  <cp:revision>1</cp:revision>
  <cp:lastPrinted>2009-03-18T07:25:00Z</cp:lastPrinted>
  <dcterms:created xsi:type="dcterms:W3CDTF">2020-03-20T07:35:00Z</dcterms:created>
  <dcterms:modified xsi:type="dcterms:W3CDTF">2020-03-20T08:08:00Z</dcterms:modified>
</cp:coreProperties>
</file>